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357" w:rsidRDefault="00D34357" w:rsidP="008737A8">
      <w:pPr>
        <w:tabs>
          <w:tab w:val="left" w:pos="5310"/>
          <w:tab w:val="left" w:pos="9636"/>
        </w:tabs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</w:p>
    <w:p w:rsidR="00D34357" w:rsidRDefault="00D34357" w:rsidP="00C0221E">
      <w:r>
        <w:t>EVENTO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              DATA</w:t>
      </w:r>
    </w:p>
    <w:tbl>
      <w:tblPr>
        <w:tblW w:w="1531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1482"/>
        <w:gridCol w:w="284"/>
        <w:gridCol w:w="3544"/>
      </w:tblGrid>
      <w:tr w:rsidR="00D34357" w:rsidRPr="00B445B9" w:rsidTr="008737A8">
        <w:tc>
          <w:tcPr>
            <w:tcW w:w="11482" w:type="dxa"/>
          </w:tcPr>
          <w:p w:rsidR="00D34357" w:rsidRDefault="00D34357" w:rsidP="00344D50"/>
          <w:p w:rsidR="00D34357" w:rsidRDefault="00D34357" w:rsidP="00344D50"/>
        </w:tc>
        <w:tc>
          <w:tcPr>
            <w:tcW w:w="284" w:type="dxa"/>
            <w:tcBorders>
              <w:top w:val="nil"/>
              <w:bottom w:val="nil"/>
            </w:tcBorders>
          </w:tcPr>
          <w:p w:rsidR="00D34357" w:rsidRPr="00B445B9" w:rsidRDefault="00D34357" w:rsidP="00344D50">
            <w:r>
              <w:t xml:space="preserve">         </w:t>
            </w:r>
          </w:p>
        </w:tc>
        <w:tc>
          <w:tcPr>
            <w:tcW w:w="3544" w:type="dxa"/>
          </w:tcPr>
          <w:p w:rsidR="00D34357" w:rsidRDefault="00D34357" w:rsidP="00344D50"/>
          <w:p w:rsidR="00D34357" w:rsidRDefault="00D34357" w:rsidP="00344D50">
            <w:r>
              <w:t>_____/_____/_______</w:t>
            </w:r>
          </w:p>
          <w:p w:rsidR="00D34357" w:rsidRPr="00B445B9" w:rsidRDefault="00D34357" w:rsidP="00344D50"/>
        </w:tc>
      </w:tr>
    </w:tbl>
    <w:p w:rsidR="00D34357" w:rsidRDefault="00D34357" w:rsidP="00C0221E"/>
    <w:p w:rsidR="00D34357" w:rsidRDefault="00D34357" w:rsidP="00C0221E">
      <w:r>
        <w:t>LOCAL</w:t>
      </w:r>
      <w:r>
        <w:tab/>
      </w:r>
      <w:r>
        <w:tab/>
      </w:r>
      <w:r>
        <w:tab/>
      </w:r>
      <w:r>
        <w:tab/>
        <w:t xml:space="preserve">                                                                                                                          MUNICÍPIO</w:t>
      </w:r>
      <w:r>
        <w:tab/>
      </w:r>
      <w:r>
        <w:tab/>
      </w:r>
      <w:r>
        <w:tab/>
        <w:t xml:space="preserve">             </w:t>
      </w:r>
    </w:p>
    <w:tbl>
      <w:tblPr>
        <w:tblW w:w="1531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8931"/>
        <w:gridCol w:w="6379"/>
      </w:tblGrid>
      <w:tr w:rsidR="00D34357" w:rsidRPr="00B445B9" w:rsidTr="008737A8">
        <w:tc>
          <w:tcPr>
            <w:tcW w:w="8931" w:type="dxa"/>
          </w:tcPr>
          <w:p w:rsidR="00D34357" w:rsidRDefault="00D34357" w:rsidP="00344D50"/>
          <w:p w:rsidR="00D34357" w:rsidRPr="00B445B9" w:rsidRDefault="00D34357" w:rsidP="00344D50"/>
        </w:tc>
        <w:tc>
          <w:tcPr>
            <w:tcW w:w="6379" w:type="dxa"/>
          </w:tcPr>
          <w:p w:rsidR="00D34357" w:rsidRPr="00B445B9" w:rsidRDefault="00D34357" w:rsidP="00344D50"/>
        </w:tc>
      </w:tr>
    </w:tbl>
    <w:p w:rsidR="00D34357" w:rsidRDefault="00D34357"/>
    <w:tbl>
      <w:tblPr>
        <w:tblW w:w="15345" w:type="dxa"/>
        <w:jc w:val="center"/>
        <w:tblInd w:w="-4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83"/>
        <w:gridCol w:w="6025"/>
        <w:gridCol w:w="3261"/>
        <w:gridCol w:w="5176"/>
      </w:tblGrid>
      <w:tr w:rsidR="00D34357" w:rsidRPr="00856029" w:rsidTr="00E63A79">
        <w:trPr>
          <w:jc w:val="center"/>
        </w:trPr>
        <w:tc>
          <w:tcPr>
            <w:tcW w:w="883" w:type="dxa"/>
            <w:vAlign w:val="center"/>
          </w:tcPr>
          <w:p w:rsidR="00D34357" w:rsidRPr="00E63A79" w:rsidRDefault="00D34357" w:rsidP="00E63A79">
            <w:pPr>
              <w:jc w:val="center"/>
              <w:rPr>
                <w:b/>
                <w:sz w:val="24"/>
                <w:szCs w:val="24"/>
              </w:rPr>
            </w:pPr>
            <w:r w:rsidRPr="00E63A79">
              <w:rPr>
                <w:b/>
                <w:sz w:val="24"/>
                <w:szCs w:val="24"/>
              </w:rPr>
              <w:t>Nº de ordem</w:t>
            </w:r>
          </w:p>
        </w:tc>
        <w:tc>
          <w:tcPr>
            <w:tcW w:w="6025" w:type="dxa"/>
            <w:vAlign w:val="center"/>
          </w:tcPr>
          <w:p w:rsidR="00D34357" w:rsidRPr="00E63A79" w:rsidRDefault="00D34357" w:rsidP="00E63A79">
            <w:pPr>
              <w:jc w:val="center"/>
              <w:rPr>
                <w:b/>
                <w:sz w:val="24"/>
                <w:szCs w:val="24"/>
              </w:rPr>
            </w:pPr>
            <w:r w:rsidRPr="00E63A79">
              <w:rPr>
                <w:b/>
                <w:sz w:val="24"/>
                <w:szCs w:val="24"/>
              </w:rPr>
              <w:t>Nome</w:t>
            </w:r>
          </w:p>
        </w:tc>
        <w:tc>
          <w:tcPr>
            <w:tcW w:w="3261" w:type="dxa"/>
            <w:vAlign w:val="center"/>
          </w:tcPr>
          <w:p w:rsidR="00D34357" w:rsidRPr="00E63A79" w:rsidRDefault="00D34357" w:rsidP="00E63A7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Telefone</w:t>
            </w:r>
          </w:p>
        </w:tc>
        <w:tc>
          <w:tcPr>
            <w:tcW w:w="5176" w:type="dxa"/>
            <w:vAlign w:val="center"/>
          </w:tcPr>
          <w:p w:rsidR="00D34357" w:rsidRPr="00E63A79" w:rsidRDefault="00D34357" w:rsidP="00E63A7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E-mail</w:t>
            </w:r>
          </w:p>
        </w:tc>
      </w:tr>
      <w:tr w:rsidR="00D34357" w:rsidRPr="00856029" w:rsidTr="00E63A79">
        <w:trPr>
          <w:trHeight w:val="620"/>
          <w:jc w:val="center"/>
        </w:trPr>
        <w:tc>
          <w:tcPr>
            <w:tcW w:w="883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6025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3261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5176" w:type="dxa"/>
            <w:vAlign w:val="center"/>
          </w:tcPr>
          <w:p w:rsidR="00D34357" w:rsidRPr="00E63A79" w:rsidRDefault="00D34357" w:rsidP="00714780">
            <w:pPr>
              <w:rPr>
                <w:sz w:val="36"/>
              </w:rPr>
            </w:pPr>
          </w:p>
        </w:tc>
      </w:tr>
      <w:tr w:rsidR="00D34357" w:rsidRPr="00856029" w:rsidTr="00E63A79">
        <w:trPr>
          <w:trHeight w:val="570"/>
          <w:jc w:val="center"/>
        </w:trPr>
        <w:tc>
          <w:tcPr>
            <w:tcW w:w="883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6025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3261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5176" w:type="dxa"/>
            <w:vAlign w:val="center"/>
          </w:tcPr>
          <w:p w:rsidR="00D34357" w:rsidRPr="00E63A79" w:rsidRDefault="00D34357" w:rsidP="00714780">
            <w:pPr>
              <w:rPr>
                <w:sz w:val="36"/>
              </w:rPr>
            </w:pPr>
          </w:p>
        </w:tc>
      </w:tr>
      <w:tr w:rsidR="00D34357" w:rsidRPr="00856029" w:rsidTr="00E63A79">
        <w:trPr>
          <w:trHeight w:val="552"/>
          <w:jc w:val="center"/>
        </w:trPr>
        <w:tc>
          <w:tcPr>
            <w:tcW w:w="883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6025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3261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5176" w:type="dxa"/>
            <w:vAlign w:val="center"/>
          </w:tcPr>
          <w:p w:rsidR="00D34357" w:rsidRPr="00E63A79" w:rsidRDefault="00D34357" w:rsidP="00714780">
            <w:pPr>
              <w:rPr>
                <w:sz w:val="36"/>
              </w:rPr>
            </w:pPr>
          </w:p>
        </w:tc>
      </w:tr>
      <w:tr w:rsidR="00D34357" w:rsidRPr="00856029" w:rsidTr="00E63A79">
        <w:trPr>
          <w:trHeight w:val="560"/>
          <w:jc w:val="center"/>
        </w:trPr>
        <w:tc>
          <w:tcPr>
            <w:tcW w:w="883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6025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3261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5176" w:type="dxa"/>
            <w:vAlign w:val="center"/>
          </w:tcPr>
          <w:p w:rsidR="00D34357" w:rsidRPr="00E63A79" w:rsidRDefault="00D34357" w:rsidP="00714780">
            <w:pPr>
              <w:rPr>
                <w:sz w:val="36"/>
              </w:rPr>
            </w:pPr>
          </w:p>
        </w:tc>
      </w:tr>
      <w:tr w:rsidR="00D34357" w:rsidRPr="00856029" w:rsidTr="00E63A79">
        <w:trPr>
          <w:trHeight w:val="554"/>
          <w:jc w:val="center"/>
        </w:trPr>
        <w:tc>
          <w:tcPr>
            <w:tcW w:w="883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6025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3261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5176" w:type="dxa"/>
            <w:vAlign w:val="center"/>
          </w:tcPr>
          <w:p w:rsidR="00D34357" w:rsidRPr="00E63A79" w:rsidRDefault="00D34357" w:rsidP="00714780">
            <w:pPr>
              <w:rPr>
                <w:sz w:val="36"/>
              </w:rPr>
            </w:pPr>
          </w:p>
        </w:tc>
      </w:tr>
      <w:tr w:rsidR="00D34357" w:rsidRPr="00856029" w:rsidTr="00E63A79">
        <w:trPr>
          <w:trHeight w:val="562"/>
          <w:jc w:val="center"/>
        </w:trPr>
        <w:tc>
          <w:tcPr>
            <w:tcW w:w="883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6025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3261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5176" w:type="dxa"/>
            <w:vAlign w:val="center"/>
          </w:tcPr>
          <w:p w:rsidR="00D34357" w:rsidRPr="00E63A79" w:rsidRDefault="00D34357" w:rsidP="00714780">
            <w:pPr>
              <w:rPr>
                <w:sz w:val="36"/>
              </w:rPr>
            </w:pPr>
          </w:p>
        </w:tc>
      </w:tr>
      <w:tr w:rsidR="00D34357" w:rsidRPr="00856029" w:rsidTr="00E63A79">
        <w:trPr>
          <w:trHeight w:val="556"/>
          <w:jc w:val="center"/>
        </w:trPr>
        <w:tc>
          <w:tcPr>
            <w:tcW w:w="883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6025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3261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5176" w:type="dxa"/>
            <w:vAlign w:val="center"/>
          </w:tcPr>
          <w:p w:rsidR="00D34357" w:rsidRPr="00E63A79" w:rsidRDefault="00D34357" w:rsidP="00714780">
            <w:pPr>
              <w:rPr>
                <w:sz w:val="36"/>
              </w:rPr>
            </w:pPr>
          </w:p>
        </w:tc>
      </w:tr>
      <w:tr w:rsidR="00D34357" w:rsidRPr="00856029" w:rsidTr="00E63A79">
        <w:trPr>
          <w:trHeight w:val="550"/>
          <w:jc w:val="center"/>
        </w:trPr>
        <w:tc>
          <w:tcPr>
            <w:tcW w:w="883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6025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3261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5176" w:type="dxa"/>
            <w:vAlign w:val="center"/>
          </w:tcPr>
          <w:p w:rsidR="00D34357" w:rsidRPr="00E63A79" w:rsidRDefault="00D34357" w:rsidP="00714780">
            <w:pPr>
              <w:rPr>
                <w:sz w:val="36"/>
              </w:rPr>
            </w:pPr>
          </w:p>
        </w:tc>
      </w:tr>
    </w:tbl>
    <w:p w:rsidR="00D34357" w:rsidRDefault="00D34357"/>
    <w:p w:rsidR="00D34357" w:rsidRDefault="00D34357"/>
    <w:tbl>
      <w:tblPr>
        <w:tblW w:w="15345" w:type="dxa"/>
        <w:jc w:val="center"/>
        <w:tblInd w:w="-4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83"/>
        <w:gridCol w:w="6025"/>
        <w:gridCol w:w="3261"/>
        <w:gridCol w:w="5176"/>
      </w:tblGrid>
      <w:tr w:rsidR="00D34357" w:rsidRPr="00856029" w:rsidTr="00E63A79">
        <w:trPr>
          <w:jc w:val="center"/>
        </w:trPr>
        <w:tc>
          <w:tcPr>
            <w:tcW w:w="883" w:type="dxa"/>
            <w:vAlign w:val="center"/>
          </w:tcPr>
          <w:p w:rsidR="00D34357" w:rsidRPr="00E63A79" w:rsidRDefault="00D34357" w:rsidP="00E63A79">
            <w:pPr>
              <w:jc w:val="center"/>
              <w:rPr>
                <w:b/>
                <w:sz w:val="24"/>
                <w:szCs w:val="24"/>
              </w:rPr>
            </w:pPr>
            <w:r w:rsidRPr="00E63A79">
              <w:rPr>
                <w:b/>
                <w:sz w:val="24"/>
                <w:szCs w:val="24"/>
              </w:rPr>
              <w:t>Nº de ordem</w:t>
            </w:r>
          </w:p>
        </w:tc>
        <w:tc>
          <w:tcPr>
            <w:tcW w:w="6025" w:type="dxa"/>
            <w:vAlign w:val="center"/>
          </w:tcPr>
          <w:p w:rsidR="00D34357" w:rsidRPr="00E63A79" w:rsidRDefault="00D34357" w:rsidP="00E63A79">
            <w:pPr>
              <w:jc w:val="center"/>
              <w:rPr>
                <w:b/>
                <w:sz w:val="24"/>
                <w:szCs w:val="24"/>
              </w:rPr>
            </w:pPr>
            <w:r w:rsidRPr="00E63A79">
              <w:rPr>
                <w:b/>
                <w:sz w:val="24"/>
                <w:szCs w:val="24"/>
              </w:rPr>
              <w:t>Nome</w:t>
            </w:r>
          </w:p>
        </w:tc>
        <w:tc>
          <w:tcPr>
            <w:tcW w:w="3261" w:type="dxa"/>
            <w:vAlign w:val="center"/>
          </w:tcPr>
          <w:p w:rsidR="00D34357" w:rsidRPr="00E63A79" w:rsidRDefault="00D34357" w:rsidP="00E63A7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Telefone</w:t>
            </w:r>
          </w:p>
        </w:tc>
        <w:tc>
          <w:tcPr>
            <w:tcW w:w="5176" w:type="dxa"/>
            <w:vAlign w:val="center"/>
          </w:tcPr>
          <w:p w:rsidR="00D34357" w:rsidRPr="00E63A79" w:rsidRDefault="00D34357" w:rsidP="00E63A7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E-mail</w:t>
            </w:r>
          </w:p>
        </w:tc>
      </w:tr>
      <w:tr w:rsidR="00D34357" w:rsidRPr="00856029" w:rsidTr="00E63A79">
        <w:trPr>
          <w:trHeight w:val="620"/>
          <w:jc w:val="center"/>
        </w:trPr>
        <w:tc>
          <w:tcPr>
            <w:tcW w:w="883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6025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3261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5176" w:type="dxa"/>
            <w:vAlign w:val="center"/>
          </w:tcPr>
          <w:p w:rsidR="00D34357" w:rsidRPr="00E63A79" w:rsidRDefault="00D34357" w:rsidP="00E3168F">
            <w:pPr>
              <w:rPr>
                <w:sz w:val="36"/>
              </w:rPr>
            </w:pPr>
          </w:p>
        </w:tc>
      </w:tr>
      <w:tr w:rsidR="00D34357" w:rsidRPr="00856029" w:rsidTr="00E63A79">
        <w:trPr>
          <w:trHeight w:val="570"/>
          <w:jc w:val="center"/>
        </w:trPr>
        <w:tc>
          <w:tcPr>
            <w:tcW w:w="883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6025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3261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5176" w:type="dxa"/>
            <w:vAlign w:val="center"/>
          </w:tcPr>
          <w:p w:rsidR="00D34357" w:rsidRPr="00E63A79" w:rsidRDefault="00D34357" w:rsidP="00E3168F">
            <w:pPr>
              <w:rPr>
                <w:sz w:val="36"/>
              </w:rPr>
            </w:pPr>
          </w:p>
        </w:tc>
      </w:tr>
      <w:tr w:rsidR="00D34357" w:rsidRPr="00856029" w:rsidTr="00E63A79">
        <w:trPr>
          <w:trHeight w:val="552"/>
          <w:jc w:val="center"/>
        </w:trPr>
        <w:tc>
          <w:tcPr>
            <w:tcW w:w="883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6025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3261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5176" w:type="dxa"/>
            <w:vAlign w:val="center"/>
          </w:tcPr>
          <w:p w:rsidR="00D34357" w:rsidRPr="00E63A79" w:rsidRDefault="00D34357" w:rsidP="00E3168F">
            <w:pPr>
              <w:rPr>
                <w:sz w:val="36"/>
              </w:rPr>
            </w:pPr>
          </w:p>
        </w:tc>
      </w:tr>
      <w:tr w:rsidR="00D34357" w:rsidRPr="00856029" w:rsidTr="00E63A79">
        <w:trPr>
          <w:trHeight w:val="560"/>
          <w:jc w:val="center"/>
        </w:trPr>
        <w:tc>
          <w:tcPr>
            <w:tcW w:w="883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6025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3261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5176" w:type="dxa"/>
            <w:vAlign w:val="center"/>
          </w:tcPr>
          <w:p w:rsidR="00D34357" w:rsidRPr="00E63A79" w:rsidRDefault="00D34357" w:rsidP="00E3168F">
            <w:pPr>
              <w:rPr>
                <w:sz w:val="36"/>
              </w:rPr>
            </w:pPr>
          </w:p>
        </w:tc>
      </w:tr>
      <w:tr w:rsidR="00D34357" w:rsidRPr="00856029" w:rsidTr="00E63A79">
        <w:trPr>
          <w:trHeight w:val="554"/>
          <w:jc w:val="center"/>
        </w:trPr>
        <w:tc>
          <w:tcPr>
            <w:tcW w:w="883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6025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3261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5176" w:type="dxa"/>
            <w:vAlign w:val="center"/>
          </w:tcPr>
          <w:p w:rsidR="00D34357" w:rsidRPr="00E63A79" w:rsidRDefault="00D34357" w:rsidP="00E3168F">
            <w:pPr>
              <w:rPr>
                <w:sz w:val="36"/>
              </w:rPr>
            </w:pPr>
          </w:p>
        </w:tc>
      </w:tr>
      <w:tr w:rsidR="00D34357" w:rsidRPr="00856029" w:rsidTr="00E63A79">
        <w:trPr>
          <w:trHeight w:val="562"/>
          <w:jc w:val="center"/>
        </w:trPr>
        <w:tc>
          <w:tcPr>
            <w:tcW w:w="883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6025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3261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5176" w:type="dxa"/>
            <w:vAlign w:val="center"/>
          </w:tcPr>
          <w:p w:rsidR="00D34357" w:rsidRPr="00E63A79" w:rsidRDefault="00D34357" w:rsidP="00E3168F">
            <w:pPr>
              <w:rPr>
                <w:sz w:val="36"/>
              </w:rPr>
            </w:pPr>
          </w:p>
        </w:tc>
      </w:tr>
      <w:tr w:rsidR="00D34357" w:rsidRPr="00856029" w:rsidTr="00E63A79">
        <w:trPr>
          <w:trHeight w:val="556"/>
          <w:jc w:val="center"/>
        </w:trPr>
        <w:tc>
          <w:tcPr>
            <w:tcW w:w="883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6025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3261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5176" w:type="dxa"/>
            <w:vAlign w:val="center"/>
          </w:tcPr>
          <w:p w:rsidR="00D34357" w:rsidRPr="00E63A79" w:rsidRDefault="00D34357" w:rsidP="00E3168F">
            <w:pPr>
              <w:rPr>
                <w:sz w:val="36"/>
              </w:rPr>
            </w:pPr>
          </w:p>
        </w:tc>
      </w:tr>
      <w:tr w:rsidR="00D34357" w:rsidRPr="00856029" w:rsidTr="00E63A79">
        <w:trPr>
          <w:trHeight w:val="550"/>
          <w:jc w:val="center"/>
        </w:trPr>
        <w:tc>
          <w:tcPr>
            <w:tcW w:w="883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6025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3261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5176" w:type="dxa"/>
            <w:vAlign w:val="center"/>
          </w:tcPr>
          <w:p w:rsidR="00D34357" w:rsidRPr="00E63A79" w:rsidRDefault="00D34357" w:rsidP="00E3168F">
            <w:pPr>
              <w:rPr>
                <w:sz w:val="36"/>
              </w:rPr>
            </w:pPr>
          </w:p>
        </w:tc>
      </w:tr>
      <w:tr w:rsidR="00D34357" w:rsidRPr="00856029" w:rsidTr="00E63A79">
        <w:trPr>
          <w:trHeight w:val="550"/>
          <w:jc w:val="center"/>
        </w:trPr>
        <w:tc>
          <w:tcPr>
            <w:tcW w:w="883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6025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3261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5176" w:type="dxa"/>
            <w:vAlign w:val="center"/>
          </w:tcPr>
          <w:p w:rsidR="00D34357" w:rsidRPr="00E63A79" w:rsidRDefault="00D34357" w:rsidP="00E3168F">
            <w:pPr>
              <w:rPr>
                <w:sz w:val="36"/>
              </w:rPr>
            </w:pPr>
          </w:p>
        </w:tc>
      </w:tr>
      <w:tr w:rsidR="00D34357" w:rsidRPr="00856029" w:rsidTr="00E63A79">
        <w:trPr>
          <w:trHeight w:val="550"/>
          <w:jc w:val="center"/>
        </w:trPr>
        <w:tc>
          <w:tcPr>
            <w:tcW w:w="883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6025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3261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5176" w:type="dxa"/>
            <w:vAlign w:val="center"/>
          </w:tcPr>
          <w:p w:rsidR="00D34357" w:rsidRPr="00E63A79" w:rsidRDefault="00D34357" w:rsidP="00E3168F">
            <w:pPr>
              <w:rPr>
                <w:sz w:val="36"/>
              </w:rPr>
            </w:pPr>
          </w:p>
        </w:tc>
      </w:tr>
      <w:tr w:rsidR="00D34357" w:rsidRPr="00856029" w:rsidTr="00E63A79">
        <w:trPr>
          <w:trHeight w:val="550"/>
          <w:jc w:val="center"/>
        </w:trPr>
        <w:tc>
          <w:tcPr>
            <w:tcW w:w="883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6025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3261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5176" w:type="dxa"/>
            <w:vAlign w:val="center"/>
          </w:tcPr>
          <w:p w:rsidR="00D34357" w:rsidRPr="00E63A79" w:rsidRDefault="00D34357" w:rsidP="00E3168F">
            <w:pPr>
              <w:rPr>
                <w:sz w:val="36"/>
              </w:rPr>
            </w:pPr>
          </w:p>
        </w:tc>
      </w:tr>
      <w:tr w:rsidR="00D34357" w:rsidRPr="00856029" w:rsidTr="00E63A79">
        <w:trPr>
          <w:trHeight w:val="550"/>
          <w:jc w:val="center"/>
        </w:trPr>
        <w:tc>
          <w:tcPr>
            <w:tcW w:w="883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6025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3261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5176" w:type="dxa"/>
            <w:vAlign w:val="center"/>
          </w:tcPr>
          <w:p w:rsidR="00D34357" w:rsidRPr="00E63A79" w:rsidRDefault="00D34357" w:rsidP="00E3168F">
            <w:pPr>
              <w:rPr>
                <w:sz w:val="36"/>
              </w:rPr>
            </w:pPr>
          </w:p>
        </w:tc>
      </w:tr>
      <w:tr w:rsidR="00D34357" w:rsidRPr="00856029" w:rsidTr="00E63A79">
        <w:trPr>
          <w:trHeight w:val="550"/>
          <w:jc w:val="center"/>
        </w:trPr>
        <w:tc>
          <w:tcPr>
            <w:tcW w:w="883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6025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3261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5176" w:type="dxa"/>
            <w:vAlign w:val="center"/>
          </w:tcPr>
          <w:p w:rsidR="00D34357" w:rsidRPr="00E63A79" w:rsidRDefault="00D34357" w:rsidP="00E3168F">
            <w:pPr>
              <w:rPr>
                <w:sz w:val="36"/>
              </w:rPr>
            </w:pPr>
          </w:p>
        </w:tc>
      </w:tr>
      <w:tr w:rsidR="00D34357" w:rsidRPr="00856029" w:rsidTr="00E63A79">
        <w:trPr>
          <w:trHeight w:val="550"/>
          <w:jc w:val="center"/>
        </w:trPr>
        <w:tc>
          <w:tcPr>
            <w:tcW w:w="883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6025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3261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5176" w:type="dxa"/>
            <w:vAlign w:val="center"/>
          </w:tcPr>
          <w:p w:rsidR="00D34357" w:rsidRPr="00E63A79" w:rsidRDefault="00D34357" w:rsidP="00E3168F">
            <w:pPr>
              <w:rPr>
                <w:sz w:val="36"/>
              </w:rPr>
            </w:pPr>
          </w:p>
        </w:tc>
      </w:tr>
      <w:tr w:rsidR="00D34357" w:rsidRPr="00856029" w:rsidTr="00E63A79">
        <w:trPr>
          <w:trHeight w:val="550"/>
          <w:jc w:val="center"/>
        </w:trPr>
        <w:tc>
          <w:tcPr>
            <w:tcW w:w="883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6025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3261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5176" w:type="dxa"/>
            <w:vAlign w:val="center"/>
          </w:tcPr>
          <w:p w:rsidR="00D34357" w:rsidRPr="00E63A79" w:rsidRDefault="00D34357" w:rsidP="00E3168F">
            <w:pPr>
              <w:rPr>
                <w:sz w:val="36"/>
              </w:rPr>
            </w:pPr>
          </w:p>
        </w:tc>
      </w:tr>
      <w:tr w:rsidR="00D34357" w:rsidRPr="00856029" w:rsidTr="00E63A79">
        <w:trPr>
          <w:jc w:val="center"/>
        </w:trPr>
        <w:tc>
          <w:tcPr>
            <w:tcW w:w="883" w:type="dxa"/>
            <w:vAlign w:val="center"/>
          </w:tcPr>
          <w:p w:rsidR="00D34357" w:rsidRPr="00E63A79" w:rsidRDefault="00D34357" w:rsidP="00E63A79">
            <w:pPr>
              <w:jc w:val="center"/>
              <w:rPr>
                <w:b/>
                <w:sz w:val="24"/>
                <w:szCs w:val="24"/>
              </w:rPr>
            </w:pPr>
            <w:r w:rsidRPr="00E63A79">
              <w:rPr>
                <w:b/>
                <w:sz w:val="24"/>
                <w:szCs w:val="24"/>
              </w:rPr>
              <w:t>Nº de ordem</w:t>
            </w:r>
          </w:p>
        </w:tc>
        <w:tc>
          <w:tcPr>
            <w:tcW w:w="6025" w:type="dxa"/>
            <w:vAlign w:val="center"/>
          </w:tcPr>
          <w:p w:rsidR="00D34357" w:rsidRPr="00E63A79" w:rsidRDefault="00D34357" w:rsidP="00E63A79">
            <w:pPr>
              <w:jc w:val="center"/>
              <w:rPr>
                <w:b/>
                <w:sz w:val="24"/>
                <w:szCs w:val="24"/>
              </w:rPr>
            </w:pPr>
            <w:r w:rsidRPr="00E63A79">
              <w:rPr>
                <w:b/>
                <w:sz w:val="24"/>
                <w:szCs w:val="24"/>
              </w:rPr>
              <w:t>Nome</w:t>
            </w:r>
          </w:p>
        </w:tc>
        <w:tc>
          <w:tcPr>
            <w:tcW w:w="3261" w:type="dxa"/>
            <w:vAlign w:val="center"/>
          </w:tcPr>
          <w:p w:rsidR="00D34357" w:rsidRPr="00E63A79" w:rsidRDefault="00D34357" w:rsidP="00E63A7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Telefone</w:t>
            </w:r>
          </w:p>
        </w:tc>
        <w:tc>
          <w:tcPr>
            <w:tcW w:w="5176" w:type="dxa"/>
            <w:vAlign w:val="center"/>
          </w:tcPr>
          <w:p w:rsidR="00D34357" w:rsidRPr="00E63A79" w:rsidRDefault="00D34357" w:rsidP="00E63A7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E-mail</w:t>
            </w:r>
          </w:p>
        </w:tc>
      </w:tr>
      <w:tr w:rsidR="00D34357" w:rsidRPr="00856029" w:rsidTr="00E63A79">
        <w:trPr>
          <w:trHeight w:val="620"/>
          <w:jc w:val="center"/>
        </w:trPr>
        <w:tc>
          <w:tcPr>
            <w:tcW w:w="883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6025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3261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5176" w:type="dxa"/>
            <w:vAlign w:val="center"/>
          </w:tcPr>
          <w:p w:rsidR="00D34357" w:rsidRPr="00E63A79" w:rsidRDefault="00D34357" w:rsidP="00E3168F">
            <w:pPr>
              <w:rPr>
                <w:sz w:val="36"/>
              </w:rPr>
            </w:pPr>
          </w:p>
        </w:tc>
      </w:tr>
      <w:tr w:rsidR="00D34357" w:rsidRPr="00856029" w:rsidTr="00E63A79">
        <w:trPr>
          <w:trHeight w:val="570"/>
          <w:jc w:val="center"/>
        </w:trPr>
        <w:tc>
          <w:tcPr>
            <w:tcW w:w="883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6025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3261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5176" w:type="dxa"/>
            <w:vAlign w:val="center"/>
          </w:tcPr>
          <w:p w:rsidR="00D34357" w:rsidRPr="00E63A79" w:rsidRDefault="00D34357" w:rsidP="00E3168F">
            <w:pPr>
              <w:rPr>
                <w:sz w:val="36"/>
              </w:rPr>
            </w:pPr>
          </w:p>
        </w:tc>
      </w:tr>
      <w:tr w:rsidR="00D34357" w:rsidRPr="00856029" w:rsidTr="00E63A79">
        <w:trPr>
          <w:trHeight w:val="552"/>
          <w:jc w:val="center"/>
        </w:trPr>
        <w:tc>
          <w:tcPr>
            <w:tcW w:w="883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6025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3261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5176" w:type="dxa"/>
            <w:vAlign w:val="center"/>
          </w:tcPr>
          <w:p w:rsidR="00D34357" w:rsidRPr="00E63A79" w:rsidRDefault="00D34357" w:rsidP="00E3168F">
            <w:pPr>
              <w:rPr>
                <w:sz w:val="36"/>
              </w:rPr>
            </w:pPr>
          </w:p>
        </w:tc>
      </w:tr>
      <w:tr w:rsidR="00D34357" w:rsidRPr="00856029" w:rsidTr="00E63A79">
        <w:trPr>
          <w:trHeight w:val="560"/>
          <w:jc w:val="center"/>
        </w:trPr>
        <w:tc>
          <w:tcPr>
            <w:tcW w:w="883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6025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3261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5176" w:type="dxa"/>
            <w:vAlign w:val="center"/>
          </w:tcPr>
          <w:p w:rsidR="00D34357" w:rsidRPr="00E63A79" w:rsidRDefault="00D34357" w:rsidP="00E3168F">
            <w:pPr>
              <w:rPr>
                <w:sz w:val="36"/>
              </w:rPr>
            </w:pPr>
          </w:p>
        </w:tc>
      </w:tr>
      <w:tr w:rsidR="00D34357" w:rsidRPr="00856029" w:rsidTr="00E63A79">
        <w:trPr>
          <w:trHeight w:val="554"/>
          <w:jc w:val="center"/>
        </w:trPr>
        <w:tc>
          <w:tcPr>
            <w:tcW w:w="883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6025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3261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5176" w:type="dxa"/>
            <w:vAlign w:val="center"/>
          </w:tcPr>
          <w:p w:rsidR="00D34357" w:rsidRPr="00E63A79" w:rsidRDefault="00D34357" w:rsidP="00E3168F">
            <w:pPr>
              <w:rPr>
                <w:sz w:val="36"/>
              </w:rPr>
            </w:pPr>
          </w:p>
        </w:tc>
      </w:tr>
      <w:tr w:rsidR="00D34357" w:rsidRPr="00856029" w:rsidTr="00E63A79">
        <w:trPr>
          <w:trHeight w:val="562"/>
          <w:jc w:val="center"/>
        </w:trPr>
        <w:tc>
          <w:tcPr>
            <w:tcW w:w="883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6025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3261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5176" w:type="dxa"/>
            <w:vAlign w:val="center"/>
          </w:tcPr>
          <w:p w:rsidR="00D34357" w:rsidRPr="00E63A79" w:rsidRDefault="00D34357" w:rsidP="00E3168F">
            <w:pPr>
              <w:rPr>
                <w:sz w:val="36"/>
              </w:rPr>
            </w:pPr>
          </w:p>
        </w:tc>
      </w:tr>
      <w:tr w:rsidR="00D34357" w:rsidRPr="00856029" w:rsidTr="00E63A79">
        <w:trPr>
          <w:trHeight w:val="556"/>
          <w:jc w:val="center"/>
        </w:trPr>
        <w:tc>
          <w:tcPr>
            <w:tcW w:w="883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6025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3261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5176" w:type="dxa"/>
            <w:vAlign w:val="center"/>
          </w:tcPr>
          <w:p w:rsidR="00D34357" w:rsidRPr="00E63A79" w:rsidRDefault="00D34357" w:rsidP="00E3168F">
            <w:pPr>
              <w:rPr>
                <w:sz w:val="36"/>
              </w:rPr>
            </w:pPr>
          </w:p>
        </w:tc>
      </w:tr>
      <w:tr w:rsidR="00D34357" w:rsidRPr="00856029" w:rsidTr="00E63A79">
        <w:trPr>
          <w:trHeight w:val="550"/>
          <w:jc w:val="center"/>
        </w:trPr>
        <w:tc>
          <w:tcPr>
            <w:tcW w:w="883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6025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3261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5176" w:type="dxa"/>
            <w:vAlign w:val="center"/>
          </w:tcPr>
          <w:p w:rsidR="00D34357" w:rsidRPr="00E63A79" w:rsidRDefault="00D34357" w:rsidP="00E3168F">
            <w:pPr>
              <w:rPr>
                <w:sz w:val="36"/>
              </w:rPr>
            </w:pPr>
          </w:p>
        </w:tc>
      </w:tr>
      <w:tr w:rsidR="00D34357" w:rsidRPr="00856029" w:rsidTr="00E63A79">
        <w:trPr>
          <w:trHeight w:val="550"/>
          <w:jc w:val="center"/>
        </w:trPr>
        <w:tc>
          <w:tcPr>
            <w:tcW w:w="883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6025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3261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5176" w:type="dxa"/>
            <w:vAlign w:val="center"/>
          </w:tcPr>
          <w:p w:rsidR="00D34357" w:rsidRPr="00E63A79" w:rsidRDefault="00D34357" w:rsidP="00E3168F">
            <w:pPr>
              <w:rPr>
                <w:sz w:val="36"/>
              </w:rPr>
            </w:pPr>
          </w:p>
        </w:tc>
      </w:tr>
      <w:tr w:rsidR="00D34357" w:rsidRPr="00856029" w:rsidTr="00E63A79">
        <w:trPr>
          <w:trHeight w:val="550"/>
          <w:jc w:val="center"/>
        </w:trPr>
        <w:tc>
          <w:tcPr>
            <w:tcW w:w="883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6025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3261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5176" w:type="dxa"/>
            <w:vAlign w:val="center"/>
          </w:tcPr>
          <w:p w:rsidR="00D34357" w:rsidRPr="00E63A79" w:rsidRDefault="00D34357" w:rsidP="00E3168F">
            <w:pPr>
              <w:rPr>
                <w:sz w:val="36"/>
              </w:rPr>
            </w:pPr>
          </w:p>
        </w:tc>
      </w:tr>
      <w:tr w:rsidR="00D34357" w:rsidRPr="00856029" w:rsidTr="00E63A79">
        <w:trPr>
          <w:trHeight w:val="550"/>
          <w:jc w:val="center"/>
        </w:trPr>
        <w:tc>
          <w:tcPr>
            <w:tcW w:w="883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6025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3261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5176" w:type="dxa"/>
            <w:vAlign w:val="center"/>
          </w:tcPr>
          <w:p w:rsidR="00D34357" w:rsidRPr="00E63A79" w:rsidRDefault="00D34357" w:rsidP="00E3168F">
            <w:pPr>
              <w:rPr>
                <w:sz w:val="36"/>
              </w:rPr>
            </w:pPr>
          </w:p>
        </w:tc>
      </w:tr>
      <w:tr w:rsidR="00D34357" w:rsidRPr="00856029" w:rsidTr="00E63A79">
        <w:trPr>
          <w:trHeight w:val="550"/>
          <w:jc w:val="center"/>
        </w:trPr>
        <w:tc>
          <w:tcPr>
            <w:tcW w:w="883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6025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3261" w:type="dxa"/>
            <w:vAlign w:val="center"/>
          </w:tcPr>
          <w:p w:rsidR="00D34357" w:rsidRPr="00E63A79" w:rsidRDefault="00D34357" w:rsidP="00E63A79">
            <w:pPr>
              <w:jc w:val="center"/>
              <w:rPr>
                <w:sz w:val="36"/>
              </w:rPr>
            </w:pPr>
          </w:p>
        </w:tc>
        <w:tc>
          <w:tcPr>
            <w:tcW w:w="5176" w:type="dxa"/>
            <w:vAlign w:val="center"/>
          </w:tcPr>
          <w:p w:rsidR="00D34357" w:rsidRPr="00E63A79" w:rsidRDefault="00D34357" w:rsidP="00E3168F">
            <w:pPr>
              <w:rPr>
                <w:sz w:val="36"/>
              </w:rPr>
            </w:pPr>
          </w:p>
        </w:tc>
      </w:tr>
    </w:tbl>
    <w:p w:rsidR="00D34357" w:rsidRDefault="00D34357"/>
    <w:sectPr w:rsidR="00D34357" w:rsidSect="008737A8">
      <w:headerReference w:type="even" r:id="rId7"/>
      <w:headerReference w:type="default" r:id="rId8"/>
      <w:footerReference w:type="even" r:id="rId9"/>
      <w:footerReference w:type="default" r:id="rId10"/>
      <w:pgSz w:w="16840" w:h="11907" w:orient="landscape" w:code="9"/>
      <w:pgMar w:top="720" w:right="851" w:bottom="720" w:left="851" w:header="142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4357" w:rsidRDefault="00D34357" w:rsidP="00B445B9">
      <w:r>
        <w:separator/>
      </w:r>
    </w:p>
  </w:endnote>
  <w:endnote w:type="continuationSeparator" w:id="1">
    <w:p w:rsidR="00D34357" w:rsidRDefault="00D34357" w:rsidP="00B445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4357" w:rsidRPr="00D5154D" w:rsidRDefault="00D34357" w:rsidP="0022693E">
    <w:pPr>
      <w:pStyle w:val="Footer"/>
      <w:tabs>
        <w:tab w:val="clear" w:pos="4252"/>
        <w:tab w:val="clear" w:pos="8504"/>
        <w:tab w:val="left" w:pos="3535"/>
      </w:tabs>
      <w:jc w:val="center"/>
      <w:rPr>
        <w:sz w:val="16"/>
        <w:szCs w:val="16"/>
      </w:rPr>
    </w:pPr>
    <w:r w:rsidRPr="00527597">
      <w:rPr>
        <w:sz w:val="16"/>
      </w:rPr>
      <w:t>DEPARTAMEN</w:t>
    </w:r>
    <w:r>
      <w:rPr>
        <w:sz w:val="16"/>
      </w:rPr>
      <w:t xml:space="preserve">TO DE EDUCAÇÃO PROFISSIONAL-DEED/ </w:t>
    </w:r>
    <w:r w:rsidRPr="00527597">
      <w:rPr>
        <w:sz w:val="16"/>
      </w:rPr>
      <w:t>FORMULÁRIOS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4357" w:rsidRPr="00527597" w:rsidRDefault="00D34357" w:rsidP="008737A8">
    <w:pPr>
      <w:pStyle w:val="Footer"/>
      <w:tabs>
        <w:tab w:val="clear" w:pos="4252"/>
        <w:tab w:val="clear" w:pos="8504"/>
        <w:tab w:val="center" w:pos="4819"/>
      </w:tabs>
      <w:jc w:val="center"/>
      <w:rPr>
        <w:sz w:val="16"/>
      </w:rPr>
    </w:pPr>
    <w:r w:rsidRPr="00527597">
      <w:rPr>
        <w:sz w:val="16"/>
      </w:rPr>
      <w:t>DEPARTAMEN</w:t>
    </w:r>
    <w:r>
      <w:rPr>
        <w:sz w:val="16"/>
      </w:rPr>
      <w:t xml:space="preserve">TO DE EDUCAÇÃO PROFISSIONAL-DEED/ </w:t>
    </w:r>
    <w:r w:rsidRPr="00527597">
      <w:rPr>
        <w:sz w:val="16"/>
      </w:rPr>
      <w:t>FORMULÁRIOS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4357" w:rsidRDefault="00D34357" w:rsidP="00B445B9">
      <w:r>
        <w:separator/>
      </w:r>
    </w:p>
  </w:footnote>
  <w:footnote w:type="continuationSeparator" w:id="1">
    <w:p w:rsidR="00D34357" w:rsidRDefault="00D34357" w:rsidP="00B445B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4357" w:rsidRDefault="00D34357">
    <w:pPr>
      <w:pStyle w:val="Header"/>
    </w:pPr>
  </w:p>
  <w:p w:rsidR="00D34357" w:rsidRDefault="00D34357" w:rsidP="008737A8">
    <w:pPr>
      <w:pStyle w:val="Header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567.8pt;margin-top:6.25pt;width:52.6pt;height:49.75pt;z-index:251659264;visibility:visible">
          <v:imagedata r:id="rId1" o:title=""/>
        </v:shap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-1.3pt;margin-top:61.8pt;width:601.75pt;height:9.3pt;z-index:251658240;mso-position-horizontal-relative:page;mso-position-vertical-relative:page;v-text-anchor:middle" o:allowincell="f" fillcolor="#365f91" stroked="f">
          <v:textbox style="mso-next-textbox:#_x0000_s2050" inset=",0,,0">
            <w:txbxContent>
              <w:p w:rsidR="00D34357" w:rsidRPr="00527597" w:rsidRDefault="00D34357" w:rsidP="008737A8"/>
            </w:txbxContent>
          </v:textbox>
          <w10:wrap anchorx="page" anchory="margin"/>
        </v:shape>
      </w:pict>
    </w:r>
    <w:r>
      <w:rPr>
        <w:noProof/>
      </w:rPr>
      <w:pict>
        <v:shape id="Imagem 3" o:spid="_x0000_i1026" type="#_x0000_t75" alt="SECRETARIA DE AGRICULTURA NOVA" style="width:126pt;height:54pt;visibility:visible">
          <v:imagedata r:id="rId2" o:title=""/>
        </v:shape>
      </w:pict>
    </w:r>
  </w:p>
  <w:p w:rsidR="00D34357" w:rsidRDefault="00D34357" w:rsidP="008737A8">
    <w:pPr>
      <w:pStyle w:val="Header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4357" w:rsidRDefault="00D34357" w:rsidP="00B445B9">
    <w:pPr>
      <w:pStyle w:val="Header"/>
      <w:jc w:val="right"/>
    </w:pPr>
  </w:p>
  <w:p w:rsidR="00D34357" w:rsidRDefault="00D34357" w:rsidP="00B445B9">
    <w:pPr>
      <w:pStyle w:val="Header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4" o:spid="_x0000_s2051" type="#_x0000_t75" style="position:absolute;left:0;text-align:left;margin-left:558.95pt;margin-top:.05pt;width:52pt;height:49.75pt;z-index:251657216;visibility:visible">
          <v:imagedata r:id="rId1" o:title=""/>
        </v:shap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0;margin-top:60.3pt;width:588.45pt;height:9.3pt;z-index:251656192;mso-position-horizontal-relative:page;mso-position-vertical-relative:page;v-text-anchor:middle" o:allowincell="f" fillcolor="#4f81bd" stroked="f">
          <v:textbox style="mso-next-textbox:#_x0000_s2052" inset=",0,,0">
            <w:txbxContent>
              <w:p w:rsidR="00D34357" w:rsidRPr="00527597" w:rsidRDefault="00D34357" w:rsidP="00527597"/>
            </w:txbxContent>
          </v:textbox>
          <w10:wrap anchorx="page" anchory="margin"/>
        </v:shape>
      </w:pict>
    </w:r>
    <w:r>
      <w:rPr>
        <w:noProof/>
      </w:rPr>
      <w:pict>
        <v:shape id="_x0000_i1028" type="#_x0000_t75" alt="SECRETARIA DE AGRICULTURA NOVA" style="width:126pt;height:54pt;visibility:visible">
          <v:imagedata r:id="rId2" o:title=""/>
        </v:shape>
      </w:pict>
    </w:r>
  </w:p>
  <w:p w:rsidR="00D34357" w:rsidRDefault="00D34357" w:rsidP="00B445B9">
    <w:pPr>
      <w:pStyle w:val="Header"/>
      <w:jc w:val="right"/>
    </w:pPr>
  </w:p>
  <w:p w:rsidR="00D34357" w:rsidRPr="0088356C" w:rsidRDefault="00D34357" w:rsidP="008737A8">
    <w:pPr>
      <w:jc w:val="center"/>
      <w:rPr>
        <w:b/>
        <w:bCs/>
        <w:sz w:val="22"/>
        <w:szCs w:val="22"/>
      </w:rPr>
    </w:pPr>
    <w:r w:rsidRPr="0088356C">
      <w:rPr>
        <w:b/>
        <w:bCs/>
        <w:sz w:val="22"/>
        <w:szCs w:val="22"/>
      </w:rPr>
      <w:t>DIRETORIA DE EXTENSÃO RURAL – DER</w:t>
    </w:r>
  </w:p>
  <w:p w:rsidR="00D34357" w:rsidRDefault="00D34357" w:rsidP="008737A8">
    <w:pPr>
      <w:pStyle w:val="Header"/>
      <w:rPr>
        <w:b/>
        <w:bCs/>
        <w:sz w:val="22"/>
        <w:szCs w:val="22"/>
      </w:rPr>
    </w:pPr>
    <w:r>
      <w:rPr>
        <w:b/>
        <w:bCs/>
        <w:sz w:val="22"/>
        <w:szCs w:val="22"/>
      </w:rPr>
      <w:t xml:space="preserve">                                                                                                </w:t>
    </w:r>
    <w:r w:rsidRPr="0088356C">
      <w:rPr>
        <w:b/>
        <w:bCs/>
        <w:sz w:val="22"/>
        <w:szCs w:val="22"/>
      </w:rPr>
      <w:t xml:space="preserve">Departamento de Educação Profissional </w:t>
    </w:r>
    <w:r>
      <w:rPr>
        <w:b/>
        <w:bCs/>
        <w:sz w:val="22"/>
        <w:szCs w:val="22"/>
      </w:rPr>
      <w:t>–</w:t>
    </w:r>
    <w:r w:rsidRPr="0088356C">
      <w:rPr>
        <w:b/>
        <w:bCs/>
        <w:sz w:val="22"/>
        <w:szCs w:val="22"/>
      </w:rPr>
      <w:t xml:space="preserve"> DEED</w:t>
    </w:r>
  </w:p>
  <w:p w:rsidR="00D34357" w:rsidRDefault="00D34357" w:rsidP="008737A8">
    <w:pPr>
      <w:pStyle w:val="Header"/>
      <w:rPr>
        <w:b/>
        <w:bCs/>
        <w:sz w:val="22"/>
        <w:szCs w:val="22"/>
      </w:rPr>
    </w:pPr>
  </w:p>
  <w:p w:rsidR="00D34357" w:rsidRPr="00C0221E" w:rsidRDefault="00D34357" w:rsidP="008737A8">
    <w:pPr>
      <w:tabs>
        <w:tab w:val="left" w:pos="5310"/>
      </w:tabs>
      <w:jc w:val="center"/>
      <w:rPr>
        <w:b/>
        <w:bCs/>
        <w:sz w:val="22"/>
        <w:szCs w:val="22"/>
      </w:rPr>
    </w:pPr>
    <w:r>
      <w:rPr>
        <w:b/>
        <w:bCs/>
        <w:sz w:val="22"/>
        <w:szCs w:val="22"/>
      </w:rPr>
      <w:t>LISTA DE CONTATO</w:t>
    </w:r>
  </w:p>
  <w:p w:rsidR="00D34357" w:rsidRDefault="00D34357" w:rsidP="008737A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102DC7"/>
    <w:multiLevelType w:val="hybridMultilevel"/>
    <w:tmpl w:val="AA32E92E"/>
    <w:lvl w:ilvl="0" w:tplc="3E78E59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EAF005E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embedSystemFonts/>
  <w:defaultTabStop w:val="708"/>
  <w:hyphenationZone w:val="425"/>
  <w:doNotHyphenateCaps/>
  <w:evenAndOddHeaders/>
  <w:drawingGridHorizontalSpacing w:val="10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A5ABD"/>
    <w:rsid w:val="00140824"/>
    <w:rsid w:val="001622C9"/>
    <w:rsid w:val="001B209D"/>
    <w:rsid w:val="001B2E63"/>
    <w:rsid w:val="001C023E"/>
    <w:rsid w:val="001E3EFA"/>
    <w:rsid w:val="00200CD3"/>
    <w:rsid w:val="00212839"/>
    <w:rsid w:val="0022693E"/>
    <w:rsid w:val="002332DB"/>
    <w:rsid w:val="00253D61"/>
    <w:rsid w:val="002C40C8"/>
    <w:rsid w:val="00344D50"/>
    <w:rsid w:val="003739ED"/>
    <w:rsid w:val="0039434C"/>
    <w:rsid w:val="004D3B1C"/>
    <w:rsid w:val="005014E3"/>
    <w:rsid w:val="00527597"/>
    <w:rsid w:val="00642B93"/>
    <w:rsid w:val="00657D65"/>
    <w:rsid w:val="00673CB0"/>
    <w:rsid w:val="00697E3D"/>
    <w:rsid w:val="006D3189"/>
    <w:rsid w:val="00714780"/>
    <w:rsid w:val="00714C31"/>
    <w:rsid w:val="0071529B"/>
    <w:rsid w:val="00790052"/>
    <w:rsid w:val="007B67C7"/>
    <w:rsid w:val="007E25F3"/>
    <w:rsid w:val="007F4E2C"/>
    <w:rsid w:val="00812D4D"/>
    <w:rsid w:val="008159F8"/>
    <w:rsid w:val="00856029"/>
    <w:rsid w:val="008737A8"/>
    <w:rsid w:val="00881415"/>
    <w:rsid w:val="0088356C"/>
    <w:rsid w:val="0089040B"/>
    <w:rsid w:val="00901D60"/>
    <w:rsid w:val="009A747A"/>
    <w:rsid w:val="00A16AA2"/>
    <w:rsid w:val="00A41ACA"/>
    <w:rsid w:val="00A61F89"/>
    <w:rsid w:val="00AA5ABD"/>
    <w:rsid w:val="00AC2743"/>
    <w:rsid w:val="00AD4CAA"/>
    <w:rsid w:val="00AF0DBD"/>
    <w:rsid w:val="00B445B9"/>
    <w:rsid w:val="00BD18C3"/>
    <w:rsid w:val="00BE0642"/>
    <w:rsid w:val="00C0221E"/>
    <w:rsid w:val="00D34357"/>
    <w:rsid w:val="00D5154D"/>
    <w:rsid w:val="00D93CAA"/>
    <w:rsid w:val="00DC390A"/>
    <w:rsid w:val="00E21F1D"/>
    <w:rsid w:val="00E3168F"/>
    <w:rsid w:val="00E63A79"/>
    <w:rsid w:val="00E96223"/>
    <w:rsid w:val="00EB672A"/>
    <w:rsid w:val="00EE7584"/>
    <w:rsid w:val="00F047BE"/>
    <w:rsid w:val="00F20FC7"/>
    <w:rsid w:val="00F66DA0"/>
    <w:rsid w:val="00F93777"/>
    <w:rsid w:val="00FD36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18C3"/>
    <w:rPr>
      <w:rFonts w:ascii="Times New Roman" w:hAnsi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D18C3"/>
    <w:pPr>
      <w:keepNext/>
      <w:outlineLvl w:val="0"/>
    </w:pPr>
    <w:rPr>
      <w:b/>
      <w:bCs/>
      <w:color w:val="00000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D18C3"/>
    <w:rPr>
      <w:rFonts w:ascii="Cambria" w:hAnsi="Cambria" w:cs="Times New Roman"/>
      <w:b/>
      <w:bCs/>
      <w:kern w:val="32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BD18C3"/>
    <w:rPr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BD18C3"/>
    <w:rPr>
      <w:rFonts w:ascii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rsid w:val="00B445B9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445B9"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rsid w:val="00B445B9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445B9"/>
    <w:rPr>
      <w:rFonts w:ascii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B445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445B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14082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NoSpacing">
    <w:name w:val="No Spacing"/>
    <w:uiPriority w:val="99"/>
    <w:qFormat/>
    <w:rsid w:val="00D5154D"/>
    <w:rPr>
      <w:rFonts w:ascii="Times New Roman" w:hAnsi="Times New Roman"/>
      <w:sz w:val="20"/>
      <w:szCs w:val="20"/>
    </w:rPr>
  </w:style>
  <w:style w:type="table" w:styleId="TableGrid">
    <w:name w:val="Table Grid"/>
    <w:basedOn w:val="TableNormal"/>
    <w:uiPriority w:val="99"/>
    <w:rsid w:val="00856029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3</Pages>
  <Words>88</Words>
  <Characters>477</Characters>
  <Application>Microsoft Office Outlook</Application>
  <DocSecurity>0</DocSecurity>
  <Lines>0</Lines>
  <Paragraphs>0</Paragraphs>
  <ScaleCrop>false</ScaleCrop>
  <Company>CEFET-GO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FICHA DE AVALIAÇÃO</dc:title>
  <dc:subject/>
  <dc:creator>CEFET- DIREC</dc:creator>
  <cp:keywords/>
  <dc:description/>
  <cp:lastModifiedBy>cleide</cp:lastModifiedBy>
  <cp:revision>5</cp:revision>
  <cp:lastPrinted>2013-07-04T14:14:00Z</cp:lastPrinted>
  <dcterms:created xsi:type="dcterms:W3CDTF">2013-07-04T14:12:00Z</dcterms:created>
  <dcterms:modified xsi:type="dcterms:W3CDTF">2013-07-04T14:14:00Z</dcterms:modified>
</cp:coreProperties>
</file>